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71474" w14:textId="77777777" w:rsidR="00611C96" w:rsidRDefault="00611C96" w:rsidP="008C7A9A">
      <w:pPr>
        <w:pStyle w:val="a3"/>
        <w:rPr>
          <w:rFonts w:hAnsi="ＭＳ ゴシック"/>
        </w:rPr>
      </w:pPr>
    </w:p>
    <w:p w14:paraId="19F85280" w14:textId="77777777" w:rsidR="00611C96" w:rsidRPr="002C1C11" w:rsidRDefault="00611C96" w:rsidP="00611C96">
      <w:pPr>
        <w:pStyle w:val="a3"/>
        <w:rPr>
          <w:rFonts w:hAnsi="ＭＳ ゴシック"/>
          <w:spacing w:val="0"/>
        </w:rPr>
      </w:pPr>
      <w:r>
        <w:rPr>
          <w:rFonts w:hAnsi="ＭＳ ゴシック" w:hint="eastAsia"/>
        </w:rPr>
        <w:t>（様式４</w:t>
      </w:r>
      <w:r w:rsidRPr="002C1C11">
        <w:rPr>
          <w:rFonts w:hAnsi="ＭＳ ゴシック" w:hint="eastAsia"/>
        </w:rPr>
        <w:t>）</w:t>
      </w:r>
    </w:p>
    <w:p w14:paraId="6681C05B" w14:textId="2BC2FB43" w:rsidR="00611C96" w:rsidRPr="002C1C11" w:rsidRDefault="00611C96" w:rsidP="00611C96">
      <w:pPr>
        <w:pStyle w:val="a3"/>
        <w:rPr>
          <w:rFonts w:hAnsi="ＭＳ ゴシック"/>
          <w:spacing w:val="0"/>
        </w:rPr>
      </w:pPr>
      <w:r w:rsidRPr="002C1C11">
        <w:rPr>
          <w:rFonts w:hAnsi="ＭＳ ゴシック" w:hint="eastAsia"/>
        </w:rPr>
        <w:t xml:space="preserve">　　</w:t>
      </w:r>
      <w:r>
        <w:rPr>
          <w:rFonts w:hAnsi="ＭＳ ゴシック" w:hint="eastAsia"/>
        </w:rPr>
        <w:t xml:space="preserve">　　　　　　　　　　　　　　　　　　　　　令和</w:t>
      </w:r>
      <w:r w:rsidR="006019C6">
        <w:rPr>
          <w:rFonts w:hAnsi="ＭＳ ゴシック" w:hint="eastAsia"/>
        </w:rPr>
        <w:t>８</w:t>
      </w:r>
      <w:r>
        <w:rPr>
          <w:rFonts w:hAnsi="ＭＳ ゴシック" w:hint="eastAsia"/>
        </w:rPr>
        <w:t>年（２０２</w:t>
      </w:r>
      <w:r w:rsidR="006019C6">
        <w:rPr>
          <w:rFonts w:hAnsi="ＭＳ ゴシック" w:hint="eastAsia"/>
        </w:rPr>
        <w:t>６</w:t>
      </w:r>
      <w:r>
        <w:rPr>
          <w:rFonts w:hAnsi="ＭＳ ゴシック" w:hint="eastAsia"/>
        </w:rPr>
        <w:t>年）</w:t>
      </w:r>
      <w:r w:rsidRPr="002C1C11">
        <w:rPr>
          <w:rFonts w:hAnsi="ＭＳ ゴシック" w:hint="eastAsia"/>
        </w:rPr>
        <w:t xml:space="preserve">　月　日　</w:t>
      </w:r>
    </w:p>
    <w:p w14:paraId="1ABD4451" w14:textId="77777777" w:rsidR="00611C96" w:rsidRPr="002C1C11" w:rsidRDefault="00611C96" w:rsidP="00611C96">
      <w:pPr>
        <w:pStyle w:val="a3"/>
        <w:rPr>
          <w:rFonts w:hAnsi="ＭＳ ゴシック"/>
          <w:spacing w:val="0"/>
        </w:rPr>
      </w:pPr>
    </w:p>
    <w:p w14:paraId="69F2A86C" w14:textId="77777777" w:rsidR="00611C96" w:rsidRPr="002C1C11" w:rsidRDefault="00611C96" w:rsidP="00611C96">
      <w:pPr>
        <w:pStyle w:val="a3"/>
        <w:rPr>
          <w:rFonts w:hAnsi="ＭＳ ゴシック"/>
          <w:spacing w:val="0"/>
        </w:rPr>
      </w:pPr>
    </w:p>
    <w:p w14:paraId="1D341EA3" w14:textId="771C3277" w:rsidR="00611C96" w:rsidRDefault="00611C96" w:rsidP="00611C96">
      <w:pPr>
        <w:pStyle w:val="a3"/>
        <w:jc w:val="center"/>
        <w:rPr>
          <w:rFonts w:hAnsi="ＭＳ ゴシック"/>
        </w:rPr>
      </w:pPr>
      <w:r w:rsidRPr="00611C96">
        <w:rPr>
          <w:rFonts w:hAnsi="ＭＳ ゴシック" w:hint="eastAsia"/>
        </w:rPr>
        <w:t>熊本県企業誘致連絡協議会会報誌「エポカル」</w:t>
      </w:r>
      <w:r w:rsidR="00EE1F11">
        <w:rPr>
          <w:rFonts w:hAnsi="ＭＳ ゴシック" w:hint="eastAsia"/>
        </w:rPr>
        <w:t>４</w:t>
      </w:r>
      <w:r w:rsidR="006019C6">
        <w:rPr>
          <w:rFonts w:hAnsi="ＭＳ ゴシック" w:hint="eastAsia"/>
        </w:rPr>
        <w:t>１</w:t>
      </w:r>
      <w:r w:rsidRPr="00611C96">
        <w:rPr>
          <w:rFonts w:hAnsi="ＭＳ ゴシック" w:hint="eastAsia"/>
        </w:rPr>
        <w:t>号作成業務</w:t>
      </w:r>
      <w:r w:rsidR="00EC2A37">
        <w:rPr>
          <w:rFonts w:hAnsi="ＭＳ ゴシック" w:hint="eastAsia"/>
        </w:rPr>
        <w:t>委託</w:t>
      </w:r>
      <w:r>
        <w:rPr>
          <w:rFonts w:hAnsi="ＭＳ ゴシック" w:hint="eastAsia"/>
        </w:rPr>
        <w:t>に係る</w:t>
      </w:r>
    </w:p>
    <w:p w14:paraId="7388202A" w14:textId="77777777" w:rsidR="00611C96" w:rsidRPr="00C27772" w:rsidRDefault="00611C96" w:rsidP="00611C96">
      <w:pPr>
        <w:pStyle w:val="a3"/>
        <w:jc w:val="center"/>
        <w:rPr>
          <w:rFonts w:hAnsi="ＭＳ ゴシック"/>
        </w:rPr>
      </w:pPr>
      <w:r>
        <w:rPr>
          <w:rFonts w:hAnsi="ＭＳ ゴシック" w:hint="eastAsia"/>
        </w:rPr>
        <w:t>企画</w:t>
      </w:r>
      <w:r w:rsidRPr="002C1C11">
        <w:rPr>
          <w:rFonts w:hAnsi="ＭＳ ゴシック" w:hint="eastAsia"/>
        </w:rPr>
        <w:t>コンペ参加辞退</w:t>
      </w:r>
      <w:r>
        <w:rPr>
          <w:rFonts w:hAnsi="ＭＳ ゴシック" w:hint="eastAsia"/>
        </w:rPr>
        <w:t>届</w:t>
      </w:r>
    </w:p>
    <w:p w14:paraId="4846DA00" w14:textId="77777777" w:rsidR="00611C96" w:rsidRPr="00CE7F14" w:rsidRDefault="00611C96" w:rsidP="00611C96">
      <w:pPr>
        <w:pStyle w:val="a3"/>
        <w:rPr>
          <w:rFonts w:hAnsi="ＭＳ ゴシック"/>
          <w:spacing w:val="0"/>
        </w:rPr>
      </w:pPr>
    </w:p>
    <w:p w14:paraId="61261DD2" w14:textId="77777777" w:rsidR="00611C96" w:rsidRPr="002C1C11" w:rsidRDefault="00611C96" w:rsidP="00611C96">
      <w:pPr>
        <w:pStyle w:val="a3"/>
        <w:rPr>
          <w:rFonts w:hAnsi="ＭＳ ゴシック"/>
          <w:spacing w:val="0"/>
        </w:rPr>
      </w:pPr>
    </w:p>
    <w:p w14:paraId="0E52E9BE" w14:textId="77777777" w:rsidR="00611C96" w:rsidRDefault="00611C96" w:rsidP="00611C96">
      <w:pPr>
        <w:pStyle w:val="a3"/>
        <w:rPr>
          <w:rFonts w:hAnsi="ＭＳ ゴシック"/>
        </w:rPr>
      </w:pPr>
      <w:r w:rsidRPr="002C1C11">
        <w:rPr>
          <w:rFonts w:hAnsi="ＭＳ ゴシック" w:hint="eastAsia"/>
        </w:rPr>
        <w:t xml:space="preserve">　</w:t>
      </w:r>
      <w:r w:rsidRPr="00611C96">
        <w:rPr>
          <w:rFonts w:hAnsi="ＭＳ ゴシック" w:hint="eastAsia"/>
        </w:rPr>
        <w:t>熊本県企業誘致連絡協議会</w:t>
      </w:r>
    </w:p>
    <w:p w14:paraId="1DDDD972" w14:textId="6C2101D7" w:rsidR="00611C96" w:rsidRPr="002C1C11" w:rsidRDefault="006019C6" w:rsidP="00B11632">
      <w:pPr>
        <w:pStyle w:val="a3"/>
        <w:ind w:firstLineChars="200" w:firstLine="484"/>
        <w:rPr>
          <w:rFonts w:hAnsi="ＭＳ ゴシック"/>
          <w:spacing w:val="0"/>
        </w:rPr>
      </w:pPr>
      <w:r>
        <w:rPr>
          <w:rFonts w:hAnsi="ＭＳ ゴシック" w:hint="eastAsia"/>
        </w:rPr>
        <w:t>事務局長</w:t>
      </w:r>
      <w:r w:rsidR="00611C96" w:rsidRPr="00611C96">
        <w:rPr>
          <w:rFonts w:hAnsi="ＭＳ ゴシック" w:hint="eastAsia"/>
        </w:rPr>
        <w:t xml:space="preserve">　</w:t>
      </w:r>
      <w:r>
        <w:rPr>
          <w:rFonts w:hAnsi="ＭＳ ゴシック" w:hint="eastAsia"/>
        </w:rPr>
        <w:t>工藤　あずさ</w:t>
      </w:r>
      <w:r w:rsidR="00611C96" w:rsidRPr="00611C96">
        <w:rPr>
          <w:rFonts w:hAnsi="ＭＳ ゴシック" w:hint="eastAsia"/>
        </w:rPr>
        <w:t xml:space="preserve">　様</w:t>
      </w:r>
    </w:p>
    <w:p w14:paraId="62EB9F76" w14:textId="77777777" w:rsidR="00611C96" w:rsidRPr="002C1C11" w:rsidRDefault="00611C96" w:rsidP="00611C96">
      <w:pPr>
        <w:pStyle w:val="a3"/>
        <w:rPr>
          <w:rFonts w:hAnsi="ＭＳ ゴシック"/>
          <w:spacing w:val="0"/>
        </w:rPr>
      </w:pPr>
    </w:p>
    <w:p w14:paraId="045162CA" w14:textId="77777777" w:rsidR="00611C96" w:rsidRPr="002C1C11" w:rsidRDefault="00611C96" w:rsidP="00611C96">
      <w:pPr>
        <w:pStyle w:val="a3"/>
        <w:ind w:left="1464" w:firstLineChars="1200" w:firstLine="2904"/>
        <w:rPr>
          <w:rFonts w:hAnsi="ＭＳ ゴシック"/>
          <w:spacing w:val="0"/>
        </w:rPr>
      </w:pPr>
      <w:r>
        <w:rPr>
          <w:rFonts w:hAnsi="ＭＳ ゴシック" w:hint="eastAsia"/>
        </w:rPr>
        <w:t>企業</w:t>
      </w:r>
      <w:r w:rsidRPr="002C1C11">
        <w:rPr>
          <w:rFonts w:hAnsi="ＭＳ ゴシック" w:hint="eastAsia"/>
        </w:rPr>
        <w:t>名</w:t>
      </w:r>
    </w:p>
    <w:p w14:paraId="41478898" w14:textId="77777777" w:rsidR="00611C96" w:rsidRPr="002C1C11" w:rsidRDefault="00611C96" w:rsidP="00611C96">
      <w:pPr>
        <w:pStyle w:val="a3"/>
        <w:ind w:left="1464" w:firstLineChars="1200" w:firstLine="2904"/>
        <w:rPr>
          <w:rFonts w:hAnsi="ＭＳ ゴシック"/>
          <w:spacing w:val="0"/>
        </w:rPr>
      </w:pPr>
      <w:r w:rsidRPr="002C1C11">
        <w:rPr>
          <w:rFonts w:hAnsi="ＭＳ ゴシック" w:hint="eastAsia"/>
        </w:rPr>
        <w:t>所在地　〒</w:t>
      </w:r>
    </w:p>
    <w:p w14:paraId="7050054F" w14:textId="77777777" w:rsidR="00611C96" w:rsidRPr="002C1C11" w:rsidRDefault="00611C96" w:rsidP="00611C96">
      <w:pPr>
        <w:pStyle w:val="a3"/>
        <w:ind w:left="1464" w:firstLineChars="1200" w:firstLine="2904"/>
        <w:rPr>
          <w:rFonts w:hAnsi="ＭＳ ゴシック"/>
          <w:spacing w:val="0"/>
        </w:rPr>
      </w:pPr>
      <w:r w:rsidRPr="002C1C11">
        <w:rPr>
          <w:rFonts w:hAnsi="ＭＳ ゴシック" w:hint="eastAsia"/>
        </w:rPr>
        <w:t>代表者氏名</w:t>
      </w:r>
    </w:p>
    <w:p w14:paraId="48E89C96" w14:textId="77777777" w:rsidR="00611C96" w:rsidRPr="002C1C11" w:rsidRDefault="00611C96" w:rsidP="00611C96">
      <w:pPr>
        <w:pStyle w:val="a3"/>
        <w:ind w:left="1464" w:firstLineChars="1200" w:firstLine="2904"/>
        <w:rPr>
          <w:rFonts w:hAnsi="ＭＳ ゴシック"/>
          <w:spacing w:val="0"/>
        </w:rPr>
      </w:pPr>
      <w:r w:rsidRPr="002C1C11">
        <w:rPr>
          <w:rFonts w:hAnsi="ＭＳ ゴシック" w:hint="eastAsia"/>
        </w:rPr>
        <w:t>電話番号</w:t>
      </w:r>
    </w:p>
    <w:p w14:paraId="1ECC0E1F" w14:textId="77777777" w:rsidR="00611C96" w:rsidRPr="002C1C11" w:rsidRDefault="00611C96" w:rsidP="00611C96">
      <w:pPr>
        <w:pStyle w:val="a3"/>
        <w:ind w:left="1464" w:firstLineChars="1200" w:firstLine="2904"/>
        <w:rPr>
          <w:rFonts w:hAnsi="ＭＳ ゴシック"/>
          <w:spacing w:val="0"/>
        </w:rPr>
      </w:pPr>
      <w:r w:rsidRPr="002C1C11">
        <w:rPr>
          <w:rFonts w:hAnsi="ＭＳ ゴシック" w:hint="eastAsia"/>
        </w:rPr>
        <w:t>ＦＡＸ番号</w:t>
      </w:r>
    </w:p>
    <w:p w14:paraId="154676C2" w14:textId="77777777" w:rsidR="00611C96" w:rsidRPr="002C1C11" w:rsidRDefault="00611C96" w:rsidP="00611C96">
      <w:pPr>
        <w:pStyle w:val="a3"/>
        <w:ind w:left="1464" w:firstLineChars="1200" w:firstLine="2904"/>
        <w:rPr>
          <w:rFonts w:hAnsi="ＭＳ ゴシック"/>
          <w:spacing w:val="0"/>
        </w:rPr>
      </w:pPr>
      <w:r w:rsidRPr="002C1C11">
        <w:rPr>
          <w:rFonts w:hAnsi="ＭＳ ゴシック" w:hint="eastAsia"/>
        </w:rPr>
        <w:t>電子メール</w:t>
      </w:r>
    </w:p>
    <w:p w14:paraId="4B46AC7E" w14:textId="77777777" w:rsidR="00611C96" w:rsidRPr="002C1C11" w:rsidRDefault="00611C96" w:rsidP="00611C96">
      <w:pPr>
        <w:pStyle w:val="a3"/>
        <w:rPr>
          <w:rFonts w:hAnsi="ＭＳ ゴシック"/>
          <w:spacing w:val="0"/>
        </w:rPr>
      </w:pPr>
    </w:p>
    <w:p w14:paraId="71544A91" w14:textId="77777777" w:rsidR="00611C96" w:rsidRPr="002C1C11" w:rsidRDefault="00611C96" w:rsidP="00611C96">
      <w:pPr>
        <w:pStyle w:val="a3"/>
        <w:rPr>
          <w:rFonts w:hAnsi="ＭＳ ゴシック"/>
          <w:spacing w:val="0"/>
        </w:rPr>
      </w:pPr>
    </w:p>
    <w:p w14:paraId="49BD92FD" w14:textId="4AF4F3F3" w:rsidR="00611C96" w:rsidRPr="002C1C11" w:rsidRDefault="00611C96" w:rsidP="00611C96">
      <w:pPr>
        <w:pStyle w:val="a3"/>
        <w:rPr>
          <w:rFonts w:hAnsi="ＭＳ ゴシック"/>
          <w:spacing w:val="0"/>
        </w:rPr>
      </w:pPr>
      <w:r w:rsidRPr="002C1C11">
        <w:rPr>
          <w:rFonts w:hAnsi="ＭＳ ゴシック" w:hint="eastAsia"/>
          <w:spacing w:val="0"/>
        </w:rPr>
        <w:t xml:space="preserve">  </w:t>
      </w:r>
      <w:r w:rsidRPr="00611C96">
        <w:rPr>
          <w:rFonts w:hAnsi="ＭＳ ゴシック" w:hint="eastAsia"/>
        </w:rPr>
        <w:t>熊本県企業誘致連絡協議会会報誌「エポカル」</w:t>
      </w:r>
      <w:r w:rsidR="00EE1F11">
        <w:rPr>
          <w:rFonts w:hAnsi="ＭＳ ゴシック" w:hint="eastAsia"/>
        </w:rPr>
        <w:t>４</w:t>
      </w:r>
      <w:r w:rsidR="006019C6">
        <w:rPr>
          <w:rFonts w:hAnsi="ＭＳ ゴシック" w:hint="eastAsia"/>
        </w:rPr>
        <w:t>１</w:t>
      </w:r>
      <w:r w:rsidRPr="00611C96">
        <w:rPr>
          <w:rFonts w:hAnsi="ＭＳ ゴシック" w:hint="eastAsia"/>
        </w:rPr>
        <w:t>号作成業務</w:t>
      </w:r>
      <w:r w:rsidR="00EC2A37">
        <w:rPr>
          <w:rFonts w:hAnsi="ＭＳ ゴシック" w:hint="eastAsia"/>
        </w:rPr>
        <w:t>委託</w:t>
      </w:r>
      <w:r w:rsidRPr="002C1C11">
        <w:rPr>
          <w:rFonts w:hAnsi="ＭＳ ゴシック" w:hint="eastAsia"/>
        </w:rPr>
        <w:t>に係る</w:t>
      </w:r>
      <w:r>
        <w:rPr>
          <w:rFonts w:hAnsi="ＭＳ ゴシック" w:hint="eastAsia"/>
        </w:rPr>
        <w:t>企画</w:t>
      </w:r>
      <w:r w:rsidRPr="002C1C11">
        <w:rPr>
          <w:rFonts w:hAnsi="ＭＳ ゴシック" w:hint="eastAsia"/>
        </w:rPr>
        <w:t>コンペの参加については、辞退します。</w:t>
      </w:r>
    </w:p>
    <w:p w14:paraId="08BCC68F" w14:textId="77777777" w:rsidR="00611C96" w:rsidRPr="00DB0DB3" w:rsidRDefault="00611C96" w:rsidP="00611C96">
      <w:pPr>
        <w:pStyle w:val="a3"/>
        <w:rPr>
          <w:rFonts w:hAnsi="ＭＳ ゴシック"/>
          <w:spacing w:val="0"/>
        </w:rPr>
      </w:pPr>
    </w:p>
    <w:p w14:paraId="4D1A1CD6" w14:textId="77777777" w:rsidR="00611C96" w:rsidRPr="00611C96" w:rsidRDefault="00611C96" w:rsidP="008C7A9A">
      <w:pPr>
        <w:pStyle w:val="a3"/>
        <w:rPr>
          <w:rFonts w:hAnsi="ＭＳ ゴシック"/>
        </w:rPr>
      </w:pPr>
    </w:p>
    <w:p w14:paraId="7DD1231E" w14:textId="77777777" w:rsidR="00611C96" w:rsidRDefault="00611C96" w:rsidP="008C7A9A">
      <w:pPr>
        <w:pStyle w:val="a3"/>
        <w:rPr>
          <w:rFonts w:hAnsi="ＭＳ ゴシック"/>
        </w:rPr>
      </w:pPr>
    </w:p>
    <w:p w14:paraId="5B3D2CE2" w14:textId="77777777" w:rsidR="00611C96" w:rsidRPr="008C7A9A" w:rsidRDefault="00611C96" w:rsidP="008C7A9A">
      <w:pPr>
        <w:pStyle w:val="a3"/>
        <w:rPr>
          <w:rFonts w:hAnsi="ＭＳ ゴシック"/>
        </w:rPr>
      </w:pPr>
    </w:p>
    <w:sectPr w:rsidR="00611C96" w:rsidRPr="008C7A9A" w:rsidSect="00D26C04">
      <w:pgSz w:w="11906" w:h="16838"/>
      <w:pgMar w:top="1389" w:right="1418" w:bottom="1418" w:left="1418" w:header="720" w:footer="720" w:gutter="0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65256" w14:textId="77777777" w:rsidR="00884C26" w:rsidRDefault="00884C26" w:rsidP="00357713">
      <w:r>
        <w:separator/>
      </w:r>
    </w:p>
  </w:endnote>
  <w:endnote w:type="continuationSeparator" w:id="0">
    <w:p w14:paraId="45E1E74A" w14:textId="77777777" w:rsidR="00884C26" w:rsidRDefault="00884C26" w:rsidP="00357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F1DAF" w14:textId="77777777" w:rsidR="00884C26" w:rsidRDefault="00884C26" w:rsidP="00357713">
      <w:r>
        <w:separator/>
      </w:r>
    </w:p>
  </w:footnote>
  <w:footnote w:type="continuationSeparator" w:id="0">
    <w:p w14:paraId="0CB9B946" w14:textId="77777777" w:rsidR="00884C26" w:rsidRDefault="00884C26" w:rsidP="00357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136A3"/>
    <w:multiLevelType w:val="hybridMultilevel"/>
    <w:tmpl w:val="5DB6A3C8"/>
    <w:lvl w:ilvl="0" w:tplc="E962E072">
      <w:start w:val="1"/>
      <w:numFmt w:val="bullet"/>
      <w:lvlText w:val=""/>
      <w:lvlJc w:val="left"/>
      <w:pPr>
        <w:tabs>
          <w:tab w:val="num" w:pos="454"/>
        </w:tabs>
        <w:ind w:left="454" w:hanging="397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3814C3FC">
      <w:start w:val="1"/>
      <w:numFmt w:val="bullet"/>
      <w:lvlText w:val=""/>
      <w:lvlJc w:val="left"/>
      <w:pPr>
        <w:tabs>
          <w:tab w:val="num" w:pos="1237"/>
        </w:tabs>
        <w:ind w:left="1463" w:hanging="623"/>
      </w:pPr>
      <w:rPr>
        <w:rFonts w:ascii="Symbol" w:hAnsi="Symbol" w:hint="default"/>
        <w:color w:val="auto"/>
      </w:rPr>
    </w:lvl>
    <w:lvl w:ilvl="3" w:tplc="7BACEC66">
      <w:start w:val="1"/>
      <w:numFmt w:val="bullet"/>
      <w:pStyle w:val="2"/>
      <w:lvlText w:val=""/>
      <w:lvlJc w:val="left"/>
      <w:pPr>
        <w:tabs>
          <w:tab w:val="num" w:pos="1680"/>
        </w:tabs>
        <w:ind w:left="1680" w:hanging="420"/>
      </w:pPr>
      <w:rPr>
        <w:rFonts w:ascii="Symbol" w:hAnsi="Symbol" w:hint="default"/>
        <w:color w:val="auto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A95E99"/>
    <w:multiLevelType w:val="hybridMultilevel"/>
    <w:tmpl w:val="7CA67620"/>
    <w:lvl w:ilvl="0" w:tplc="CF5EEA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D9F6C2F"/>
    <w:multiLevelType w:val="hybridMultilevel"/>
    <w:tmpl w:val="32F8D56C"/>
    <w:lvl w:ilvl="0" w:tplc="7BACEC66">
      <w:start w:val="1"/>
      <w:numFmt w:val="bullet"/>
      <w:lvlText w:val=""/>
      <w:lvlJc w:val="left"/>
      <w:pPr>
        <w:tabs>
          <w:tab w:val="num" w:pos="1260"/>
        </w:tabs>
        <w:ind w:left="126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3" w15:restartNumberingAfterBreak="0">
    <w:nsid w:val="32F92634"/>
    <w:multiLevelType w:val="hybridMultilevel"/>
    <w:tmpl w:val="CB843A6C"/>
    <w:lvl w:ilvl="0" w:tplc="A69A0778">
      <w:start w:val="3"/>
      <w:numFmt w:val="bullet"/>
      <w:lvlText w:val="□"/>
      <w:lvlJc w:val="left"/>
      <w:pPr>
        <w:ind w:left="81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4" w15:restartNumberingAfterBreak="0">
    <w:nsid w:val="4D697B3C"/>
    <w:multiLevelType w:val="hybridMultilevel"/>
    <w:tmpl w:val="8318C8FA"/>
    <w:lvl w:ilvl="0" w:tplc="0F0477E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メイリオ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8593083">
    <w:abstractNumId w:val="1"/>
  </w:num>
  <w:num w:numId="2" w16cid:durableId="81994764">
    <w:abstractNumId w:val="0"/>
  </w:num>
  <w:num w:numId="3" w16cid:durableId="1978601714">
    <w:abstractNumId w:val="2"/>
  </w:num>
  <w:num w:numId="4" w16cid:durableId="1260913997">
    <w:abstractNumId w:val="4"/>
  </w:num>
  <w:num w:numId="5" w16cid:durableId="4925731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ED0"/>
    <w:rsid w:val="000029F9"/>
    <w:rsid w:val="00021E15"/>
    <w:rsid w:val="000311BB"/>
    <w:rsid w:val="000319C0"/>
    <w:rsid w:val="0003704A"/>
    <w:rsid w:val="00045ED0"/>
    <w:rsid w:val="00065BDE"/>
    <w:rsid w:val="00072CDC"/>
    <w:rsid w:val="0007413F"/>
    <w:rsid w:val="000744B3"/>
    <w:rsid w:val="00074CBC"/>
    <w:rsid w:val="0007758B"/>
    <w:rsid w:val="00080323"/>
    <w:rsid w:val="00084961"/>
    <w:rsid w:val="00084B1A"/>
    <w:rsid w:val="0008598C"/>
    <w:rsid w:val="00093F80"/>
    <w:rsid w:val="00096660"/>
    <w:rsid w:val="000A3C67"/>
    <w:rsid w:val="000C4362"/>
    <w:rsid w:val="000F336C"/>
    <w:rsid w:val="0010146F"/>
    <w:rsid w:val="001044E6"/>
    <w:rsid w:val="001264D8"/>
    <w:rsid w:val="00126A75"/>
    <w:rsid w:val="001361A3"/>
    <w:rsid w:val="00141BEF"/>
    <w:rsid w:val="00174B03"/>
    <w:rsid w:val="00186C7F"/>
    <w:rsid w:val="001A6286"/>
    <w:rsid w:val="001A7123"/>
    <w:rsid w:val="001B48A0"/>
    <w:rsid w:val="001B6622"/>
    <w:rsid w:val="001B7931"/>
    <w:rsid w:val="001D0B96"/>
    <w:rsid w:val="001E416B"/>
    <w:rsid w:val="0020408E"/>
    <w:rsid w:val="00233211"/>
    <w:rsid w:val="00265447"/>
    <w:rsid w:val="00266F9C"/>
    <w:rsid w:val="00281856"/>
    <w:rsid w:val="002A6803"/>
    <w:rsid w:val="002C1C11"/>
    <w:rsid w:val="002F711D"/>
    <w:rsid w:val="00322D4F"/>
    <w:rsid w:val="00357713"/>
    <w:rsid w:val="00387028"/>
    <w:rsid w:val="003C12BB"/>
    <w:rsid w:val="003C3918"/>
    <w:rsid w:val="003C5F6B"/>
    <w:rsid w:val="003F1A12"/>
    <w:rsid w:val="00412EE9"/>
    <w:rsid w:val="00434175"/>
    <w:rsid w:val="00436E38"/>
    <w:rsid w:val="00457DBD"/>
    <w:rsid w:val="0047566B"/>
    <w:rsid w:val="0048129B"/>
    <w:rsid w:val="00491831"/>
    <w:rsid w:val="0049577E"/>
    <w:rsid w:val="004E68AE"/>
    <w:rsid w:val="004F18EA"/>
    <w:rsid w:val="004F7486"/>
    <w:rsid w:val="00517E86"/>
    <w:rsid w:val="00555886"/>
    <w:rsid w:val="00577CFA"/>
    <w:rsid w:val="00595A42"/>
    <w:rsid w:val="00596C3A"/>
    <w:rsid w:val="005B53A0"/>
    <w:rsid w:val="005E2199"/>
    <w:rsid w:val="005F51EA"/>
    <w:rsid w:val="005F5579"/>
    <w:rsid w:val="006019C6"/>
    <w:rsid w:val="00606830"/>
    <w:rsid w:val="00611C96"/>
    <w:rsid w:val="00631548"/>
    <w:rsid w:val="00661B68"/>
    <w:rsid w:val="00662766"/>
    <w:rsid w:val="00674A19"/>
    <w:rsid w:val="00684EC4"/>
    <w:rsid w:val="006A451A"/>
    <w:rsid w:val="006C0EFD"/>
    <w:rsid w:val="006C33DD"/>
    <w:rsid w:val="006D1589"/>
    <w:rsid w:val="006D3922"/>
    <w:rsid w:val="006F0BAC"/>
    <w:rsid w:val="006F11E1"/>
    <w:rsid w:val="00723C70"/>
    <w:rsid w:val="00745698"/>
    <w:rsid w:val="00746F2A"/>
    <w:rsid w:val="00751096"/>
    <w:rsid w:val="00787DFC"/>
    <w:rsid w:val="007A19F4"/>
    <w:rsid w:val="007A7888"/>
    <w:rsid w:val="007D48E8"/>
    <w:rsid w:val="007F7F4B"/>
    <w:rsid w:val="008013DD"/>
    <w:rsid w:val="00813FA9"/>
    <w:rsid w:val="0083156B"/>
    <w:rsid w:val="00884383"/>
    <w:rsid w:val="00884C26"/>
    <w:rsid w:val="00896966"/>
    <w:rsid w:val="008B0986"/>
    <w:rsid w:val="008B5ECD"/>
    <w:rsid w:val="008C7A9A"/>
    <w:rsid w:val="008D17CB"/>
    <w:rsid w:val="008E253B"/>
    <w:rsid w:val="008F0BC8"/>
    <w:rsid w:val="00910FE8"/>
    <w:rsid w:val="00934D65"/>
    <w:rsid w:val="00963527"/>
    <w:rsid w:val="00987D46"/>
    <w:rsid w:val="009A3673"/>
    <w:rsid w:val="009B3309"/>
    <w:rsid w:val="009C628D"/>
    <w:rsid w:val="009E269A"/>
    <w:rsid w:val="00A10068"/>
    <w:rsid w:val="00A23275"/>
    <w:rsid w:val="00A23549"/>
    <w:rsid w:val="00A50DF5"/>
    <w:rsid w:val="00A52602"/>
    <w:rsid w:val="00A64CE9"/>
    <w:rsid w:val="00AA0CA8"/>
    <w:rsid w:val="00AC2D02"/>
    <w:rsid w:val="00AD4051"/>
    <w:rsid w:val="00AD66A0"/>
    <w:rsid w:val="00AE4856"/>
    <w:rsid w:val="00AE6ACB"/>
    <w:rsid w:val="00B017A2"/>
    <w:rsid w:val="00B02C35"/>
    <w:rsid w:val="00B051F0"/>
    <w:rsid w:val="00B11632"/>
    <w:rsid w:val="00B12321"/>
    <w:rsid w:val="00B271B3"/>
    <w:rsid w:val="00B52DAE"/>
    <w:rsid w:val="00B564AE"/>
    <w:rsid w:val="00B573C2"/>
    <w:rsid w:val="00B750DE"/>
    <w:rsid w:val="00B83872"/>
    <w:rsid w:val="00B84F29"/>
    <w:rsid w:val="00B90F4B"/>
    <w:rsid w:val="00B9581E"/>
    <w:rsid w:val="00B97968"/>
    <w:rsid w:val="00BD3C3F"/>
    <w:rsid w:val="00BD698B"/>
    <w:rsid w:val="00BE29BD"/>
    <w:rsid w:val="00BF20A3"/>
    <w:rsid w:val="00C07FAD"/>
    <w:rsid w:val="00C100D3"/>
    <w:rsid w:val="00C13BF6"/>
    <w:rsid w:val="00C2353E"/>
    <w:rsid w:val="00C27772"/>
    <w:rsid w:val="00C47B92"/>
    <w:rsid w:val="00C622A7"/>
    <w:rsid w:val="00C7315F"/>
    <w:rsid w:val="00C736BF"/>
    <w:rsid w:val="00C75ADA"/>
    <w:rsid w:val="00CA015D"/>
    <w:rsid w:val="00CA258A"/>
    <w:rsid w:val="00CE6835"/>
    <w:rsid w:val="00CE7F14"/>
    <w:rsid w:val="00CF6FF1"/>
    <w:rsid w:val="00D14BC0"/>
    <w:rsid w:val="00D1629D"/>
    <w:rsid w:val="00D26404"/>
    <w:rsid w:val="00D26C04"/>
    <w:rsid w:val="00D37F04"/>
    <w:rsid w:val="00D4191C"/>
    <w:rsid w:val="00D429F0"/>
    <w:rsid w:val="00D52C17"/>
    <w:rsid w:val="00D56FAD"/>
    <w:rsid w:val="00DA4BE2"/>
    <w:rsid w:val="00DB0015"/>
    <w:rsid w:val="00DB0DB3"/>
    <w:rsid w:val="00DB2D33"/>
    <w:rsid w:val="00DC5156"/>
    <w:rsid w:val="00DE0298"/>
    <w:rsid w:val="00DE72FB"/>
    <w:rsid w:val="00E1213D"/>
    <w:rsid w:val="00E21255"/>
    <w:rsid w:val="00E304A9"/>
    <w:rsid w:val="00E4059E"/>
    <w:rsid w:val="00E45F7A"/>
    <w:rsid w:val="00E60F70"/>
    <w:rsid w:val="00E9271C"/>
    <w:rsid w:val="00EC2A37"/>
    <w:rsid w:val="00EC35BD"/>
    <w:rsid w:val="00ED2351"/>
    <w:rsid w:val="00EE1F11"/>
    <w:rsid w:val="00EE70D8"/>
    <w:rsid w:val="00EF02E6"/>
    <w:rsid w:val="00EF4DBE"/>
    <w:rsid w:val="00F05056"/>
    <w:rsid w:val="00F17F7F"/>
    <w:rsid w:val="00F24D53"/>
    <w:rsid w:val="00F322ED"/>
    <w:rsid w:val="00F37882"/>
    <w:rsid w:val="00F37C9C"/>
    <w:rsid w:val="00F456D4"/>
    <w:rsid w:val="00F8112D"/>
    <w:rsid w:val="00F82CFC"/>
    <w:rsid w:val="00FD2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BF038B"/>
  <w15:chartTrackingRefBased/>
  <w15:docId w15:val="{EA0EEB52-7CF9-44CD-844A-1467A637B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55886"/>
    <w:pPr>
      <w:widowControl w:val="0"/>
      <w:wordWrap w:val="0"/>
      <w:autoSpaceDE w:val="0"/>
      <w:autoSpaceDN w:val="0"/>
      <w:adjustRightInd w:val="0"/>
      <w:spacing w:line="310" w:lineRule="exact"/>
      <w:jc w:val="both"/>
    </w:pPr>
    <w:rPr>
      <w:rFonts w:ascii="ＭＳ ゴシック" w:eastAsia="ＭＳ ゴシック" w:cs="ＭＳ ゴシック"/>
      <w:spacing w:val="1"/>
      <w:sz w:val="24"/>
      <w:szCs w:val="24"/>
    </w:rPr>
  </w:style>
  <w:style w:type="paragraph" w:styleId="a4">
    <w:name w:val="header"/>
    <w:basedOn w:val="a"/>
    <w:link w:val="a5"/>
    <w:rsid w:val="003577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57713"/>
    <w:rPr>
      <w:kern w:val="2"/>
      <w:sz w:val="21"/>
      <w:szCs w:val="24"/>
    </w:rPr>
  </w:style>
  <w:style w:type="paragraph" w:styleId="a6">
    <w:name w:val="footer"/>
    <w:basedOn w:val="a"/>
    <w:link w:val="a7"/>
    <w:rsid w:val="003577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57713"/>
    <w:rPr>
      <w:kern w:val="2"/>
      <w:sz w:val="21"/>
      <w:szCs w:val="24"/>
    </w:rPr>
  </w:style>
  <w:style w:type="paragraph" w:styleId="a8">
    <w:name w:val="Balloon Text"/>
    <w:basedOn w:val="a"/>
    <w:link w:val="a9"/>
    <w:rsid w:val="007F7F4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7F7F4B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2">
    <w:name w:val="スタイル2"/>
    <w:basedOn w:val="a"/>
    <w:rsid w:val="00A10068"/>
    <w:pPr>
      <w:numPr>
        <w:ilvl w:val="3"/>
        <w:numId w:val="2"/>
      </w:numPr>
    </w:pPr>
    <w:rPr>
      <w:rFonts w:ascii="メイリオ" w:eastAsia="メイリオ" w:hAnsi="メイリオ" w:cs="メイリオ"/>
      <w:color w:val="000000"/>
      <w:kern w:val="0"/>
      <w:szCs w:val="21"/>
    </w:rPr>
  </w:style>
  <w:style w:type="paragraph" w:customStyle="1" w:styleId="Default">
    <w:name w:val="Default"/>
    <w:rsid w:val="001361A3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050029\Documents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83A0E-86AB-441C-9B75-722CC171E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（案の５）</vt:lpstr>
      <vt:lpstr>（案の５）</vt:lpstr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（案の５）</dc:title>
  <dc:subject/>
  <dc:creator>kumamoto</dc:creator>
  <cp:keywords/>
  <dc:description/>
  <cp:lastModifiedBy>4810504</cp:lastModifiedBy>
  <cp:revision>8</cp:revision>
  <cp:lastPrinted>2024-10-29T06:03:00Z</cp:lastPrinted>
  <dcterms:created xsi:type="dcterms:W3CDTF">2024-10-29T06:36:00Z</dcterms:created>
  <dcterms:modified xsi:type="dcterms:W3CDTF">2026-10-27T05:41:00Z</dcterms:modified>
</cp:coreProperties>
</file>