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1CE1" w14:textId="77777777" w:rsidR="00FB01EC" w:rsidRDefault="00A80988" w:rsidP="007C0F0D">
      <w:pPr>
        <w:wordWrap w:val="0"/>
        <w:overflowPunct w:val="0"/>
        <w:autoSpaceDE w:val="0"/>
        <w:autoSpaceDN w:val="0"/>
        <w:spacing w:after="120"/>
        <w:ind w:leftChars="-135" w:left="-283" w:firstLineChars="150" w:firstLine="315"/>
        <w:rPr>
          <w:rFonts w:hint="eastAsia"/>
        </w:rPr>
      </w:pPr>
      <w:r>
        <w:rPr>
          <w:rFonts w:hint="eastAsia"/>
        </w:rPr>
        <w:t>別記第３号様式（第４条関係）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727"/>
        <w:gridCol w:w="850"/>
        <w:gridCol w:w="1418"/>
        <w:gridCol w:w="1069"/>
        <w:gridCol w:w="65"/>
        <w:gridCol w:w="910"/>
        <w:gridCol w:w="14"/>
        <w:gridCol w:w="541"/>
        <w:gridCol w:w="377"/>
        <w:gridCol w:w="2268"/>
      </w:tblGrid>
      <w:tr w:rsidR="00FB01EC" w14:paraId="2A19EA72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6"/>
        </w:trPr>
        <w:tc>
          <w:tcPr>
            <w:tcW w:w="9639" w:type="dxa"/>
            <w:gridSpan w:val="11"/>
            <w:tcBorders>
              <w:bottom w:val="single" w:sz="4" w:space="0" w:color="auto"/>
            </w:tcBorders>
          </w:tcPr>
          <w:p w14:paraId="77CFE30A" w14:textId="2CDC1060" w:rsidR="00FB01EC" w:rsidRPr="007C0F0D" w:rsidRDefault="00FB01EC" w:rsidP="007C0F0D">
            <w:pPr>
              <w:wordWrap w:val="0"/>
              <w:overflowPunct w:val="0"/>
              <w:autoSpaceDE w:val="0"/>
              <w:autoSpaceDN w:val="0"/>
              <w:spacing w:before="180"/>
              <w:jc w:val="center"/>
              <w:rPr>
                <w:rFonts w:hint="eastAsia"/>
                <w:sz w:val="24"/>
                <w:szCs w:val="24"/>
              </w:rPr>
            </w:pPr>
            <w:r w:rsidRPr="007C0F0D">
              <w:rPr>
                <w:rFonts w:hint="eastAsia"/>
                <w:sz w:val="24"/>
                <w:szCs w:val="24"/>
              </w:rPr>
              <w:t>災害減免申請書(自動車税)</w:t>
            </w:r>
          </w:p>
          <w:p w14:paraId="7D45E7D9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　　月　　日　　</w:t>
            </w:r>
          </w:p>
          <w:p w14:paraId="7DDC5B5A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熊本県知事　　　　様</w:t>
            </w:r>
          </w:p>
          <w:p w14:paraId="09A97EB7" w14:textId="77777777" w:rsidR="00DE4676" w:rsidRPr="003623AE" w:rsidRDefault="00546298" w:rsidP="007C0F0D">
            <w:pPr>
              <w:overflowPunct w:val="0"/>
              <w:autoSpaceDE w:val="0"/>
              <w:autoSpaceDN w:val="0"/>
              <w:ind w:firstLineChars="1700" w:firstLine="3570"/>
              <w:jc w:val="left"/>
            </w:pPr>
            <w:r w:rsidRPr="003623AE">
              <w:rPr>
                <w:rFonts w:hint="eastAsia"/>
              </w:rPr>
              <w:t>申請</w:t>
            </w:r>
            <w:r w:rsidR="00EB0612">
              <w:rPr>
                <w:rFonts w:hint="eastAsia"/>
              </w:rPr>
              <w:t>人</w:t>
            </w:r>
          </w:p>
          <w:p w14:paraId="466EDF10" w14:textId="77777777" w:rsidR="00DE4676" w:rsidRDefault="00DE4676" w:rsidP="00DE4676">
            <w:pPr>
              <w:overflowPunct w:val="0"/>
              <w:autoSpaceDE w:val="0"/>
              <w:autoSpaceDN w:val="0"/>
              <w:snapToGrid w:val="0"/>
              <w:spacing w:line="120" w:lineRule="auto"/>
              <w:ind w:right="159" w:firstLineChars="900" w:firstLine="3780"/>
              <w:rPr>
                <w:rFonts w:hint="eastAsia"/>
                <w:spacing w:val="105"/>
              </w:rPr>
            </w:pPr>
          </w:p>
          <w:p w14:paraId="26704593" w14:textId="77777777" w:rsidR="00DE4676" w:rsidRDefault="001C0E0A" w:rsidP="00755F1A">
            <w:pPr>
              <w:overflowPunct w:val="0"/>
              <w:autoSpaceDE w:val="0"/>
              <w:autoSpaceDN w:val="0"/>
              <w:ind w:right="161" w:firstLineChars="1800" w:firstLine="3780"/>
            </w:pPr>
            <w:r>
              <w:rPr>
                <w:rFonts w:hint="eastAsia"/>
              </w:rPr>
              <w:t>住所又は所在地</w:t>
            </w:r>
          </w:p>
          <w:p w14:paraId="3C29ED4C" w14:textId="77777777" w:rsidR="00755F1A" w:rsidRDefault="00755F1A" w:rsidP="001C0E0A">
            <w:pPr>
              <w:overflowPunct w:val="0"/>
              <w:autoSpaceDE w:val="0"/>
              <w:autoSpaceDN w:val="0"/>
              <w:ind w:right="161" w:firstLineChars="1800" w:firstLine="3780"/>
              <w:rPr>
                <w:rFonts w:hint="eastAsia"/>
              </w:rPr>
            </w:pPr>
          </w:p>
          <w:p w14:paraId="2F814EBB" w14:textId="77777777" w:rsidR="00DE4676" w:rsidRDefault="001C0E0A" w:rsidP="00755F1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  <w:r>
              <w:rPr>
                <w:rFonts w:hint="eastAsia"/>
              </w:rPr>
              <w:t>氏名又は名称</w:t>
            </w:r>
            <w:r w:rsidR="00DE4676">
              <w:rPr>
                <w:rFonts w:hint="eastAsia"/>
              </w:rPr>
              <w:t xml:space="preserve">           　</w:t>
            </w:r>
            <w:r>
              <w:rPr>
                <w:rFonts w:hint="eastAsia"/>
              </w:rPr>
              <w:t xml:space="preserve">　　　　　</w:t>
            </w:r>
            <w:r w:rsidR="00DE4676">
              <w:rPr>
                <w:rFonts w:hint="eastAsia"/>
              </w:rPr>
              <w:t xml:space="preserve">　</w:t>
            </w:r>
            <w:r w:rsidR="00755F1A">
              <w:rPr>
                <w:rFonts w:hint="eastAsia"/>
              </w:rPr>
              <w:t xml:space="preserve">　　　　</w:t>
            </w:r>
            <w:r w:rsidR="00D4442A">
              <w:rPr>
                <w:rFonts w:hint="eastAsia"/>
              </w:rPr>
              <w:t xml:space="preserve">　</w:t>
            </w:r>
          </w:p>
          <w:p w14:paraId="0EB638C6" w14:textId="77777777" w:rsidR="00755F1A" w:rsidRPr="00755F1A" w:rsidRDefault="00755F1A" w:rsidP="001C0E0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</w:p>
          <w:p w14:paraId="7FACB96D" w14:textId="77777777" w:rsidR="00755F1A" w:rsidRDefault="00755F1A" w:rsidP="00755F1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</w:pPr>
            <w:r>
              <w:rPr>
                <w:rFonts w:hint="eastAsia"/>
              </w:rPr>
              <w:t>電話番号（　　　　-　　　　　-　　　　）</w:t>
            </w:r>
          </w:p>
          <w:p w14:paraId="20527EF7" w14:textId="77777777" w:rsidR="00755F1A" w:rsidRDefault="00755F1A" w:rsidP="001C0E0A">
            <w:pPr>
              <w:tabs>
                <w:tab w:val="left" w:pos="3686"/>
              </w:tabs>
              <w:overflowPunct w:val="0"/>
              <w:autoSpaceDE w:val="0"/>
              <w:autoSpaceDN w:val="0"/>
              <w:ind w:right="161" w:firstLineChars="1800" w:firstLine="3780"/>
              <w:jc w:val="left"/>
              <w:rPr>
                <w:rFonts w:hint="eastAsia"/>
              </w:rPr>
            </w:pP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10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850"/>
            </w:tblGrid>
            <w:tr w:rsidR="00DE4676" w14:paraId="2835AEB4" w14:textId="77777777" w:rsidTr="00755F1A">
              <w:trPr>
                <w:cantSplit/>
                <w:trHeight w:val="231"/>
              </w:trPr>
              <w:tc>
                <w:tcPr>
                  <w:tcW w:w="51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7DD80A8" w14:textId="77777777" w:rsidR="00DE4676" w:rsidRDefault="00DE4676" w:rsidP="00755F1A">
                  <w:pPr>
                    <w:spacing w:line="220" w:lineRule="exact"/>
                    <w:ind w:leftChars="-36" w:left="-76" w:firstLineChars="3852" w:firstLine="3802"/>
                  </w:pPr>
                  <w:r w:rsidRPr="00755F1A">
                    <w:rPr>
                      <w:rFonts w:hint="eastAsia"/>
                      <w:w w:val="47"/>
                      <w:kern w:val="0"/>
                      <w:fitText w:val="990" w:id="947021824"/>
                    </w:rPr>
                    <w:t>個人番号又は法人番号</w:t>
                  </w:r>
                </w:p>
                <w:p w14:paraId="279D65FB" w14:textId="77777777" w:rsidR="00DE4676" w:rsidRDefault="00DE4676" w:rsidP="002A1CAD">
                  <w:pPr>
                    <w:spacing w:line="160" w:lineRule="exact"/>
                    <w:ind w:leftChars="-47" w:left="-99" w:rightChars="-29" w:right="-61"/>
                    <w:jc w:val="center"/>
                    <w:rPr>
                      <w:sz w:val="14"/>
                    </w:rPr>
                  </w:pPr>
                  <w:r>
                    <w:rPr>
                      <w:rFonts w:hint="eastAsia"/>
                      <w:sz w:val="14"/>
                    </w:rPr>
                    <w:t xml:space="preserve">　　　　　　　　　　　　　　　　　　　　　　　　(右詰で記載)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E0375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DB77EF7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38E8CF1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EC1D0C5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2D986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D0FE037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5198575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F21AD6C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6F2DC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679FA79A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2EDBC4C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55DAB65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84F7DE" w14:textId="77777777" w:rsidR="00DE4676" w:rsidRDefault="00DE4676">
                  <w:pPr>
                    <w:jc w:val="right"/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925BFA4" w14:textId="77777777" w:rsidR="00DE4676" w:rsidRDefault="00DE4676"/>
              </w:tc>
            </w:tr>
          </w:tbl>
          <w:p w14:paraId="2E7BE4BE" w14:textId="77777777" w:rsidR="00755F1A" w:rsidRDefault="00FB01EC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</w:t>
            </w:r>
          </w:p>
          <w:p w14:paraId="62030D16" w14:textId="271A6FDC" w:rsidR="00FB01EC" w:rsidRDefault="00FB01EC" w:rsidP="00755F1A">
            <w:pPr>
              <w:wordWrap w:val="0"/>
              <w:overflowPunct w:val="0"/>
              <w:autoSpaceDE w:val="0"/>
              <w:autoSpaceDN w:val="0"/>
              <w:spacing w:line="360" w:lineRule="auto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熊本県税災害減免条例第</w:t>
            </w:r>
            <w:r w:rsidR="001C7A10">
              <w:rPr>
                <w:rFonts w:hint="eastAsia"/>
              </w:rPr>
              <w:t>８</w:t>
            </w:r>
            <w:r>
              <w:rPr>
                <w:rFonts w:hint="eastAsia"/>
              </w:rPr>
              <w:t>条の規定により</w:t>
            </w:r>
            <w:r w:rsidRPr="003623AE">
              <w:rPr>
                <w:rFonts w:hint="eastAsia"/>
              </w:rPr>
              <w:t>自動車税の</w:t>
            </w:r>
            <w:r>
              <w:rPr>
                <w:rFonts w:hint="eastAsia"/>
              </w:rPr>
              <w:t>減免を申請します。</w:t>
            </w:r>
          </w:p>
        </w:tc>
      </w:tr>
      <w:tr w:rsidR="00FB01EC" w14:paraId="43D0E2F6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0"/>
        </w:trPr>
        <w:tc>
          <w:tcPr>
            <w:tcW w:w="1400" w:type="dxa"/>
            <w:vAlign w:val="center"/>
          </w:tcPr>
          <w:p w14:paraId="3F43EF01" w14:textId="77777777" w:rsidR="00FB01EC" w:rsidRDefault="007C194D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減免を受</w:t>
            </w:r>
            <w:r w:rsidR="00FB01EC">
              <w:rPr>
                <w:rFonts w:hint="eastAsia"/>
              </w:rPr>
              <w:t>けようとする年度</w:t>
            </w:r>
          </w:p>
        </w:tc>
        <w:tc>
          <w:tcPr>
            <w:tcW w:w="1577" w:type="dxa"/>
            <w:gridSpan w:val="2"/>
            <w:vAlign w:val="center"/>
          </w:tcPr>
          <w:p w14:paraId="2C34E02B" w14:textId="77777777" w:rsidR="00FB01EC" w:rsidRDefault="00FB01EC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18" w:type="dxa"/>
            <w:vAlign w:val="center"/>
          </w:tcPr>
          <w:p w14:paraId="03888D31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  <w:spacing w:val="20"/>
              </w:rPr>
              <w:t>納税通知</w:t>
            </w:r>
            <w:r>
              <w:rPr>
                <w:rFonts w:hint="eastAsia"/>
              </w:rPr>
              <w:t>書</w:t>
            </w:r>
            <w:r>
              <w:rPr>
                <w:rFonts w:hint="eastAsia"/>
                <w:spacing w:val="25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1134" w:type="dxa"/>
            <w:gridSpan w:val="2"/>
            <w:vAlign w:val="center"/>
          </w:tcPr>
          <w:p w14:paraId="289D53CA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  <w:spacing w:val="100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1842" w:type="dxa"/>
            <w:gridSpan w:val="4"/>
            <w:vAlign w:val="center"/>
          </w:tcPr>
          <w:p w14:paraId="36A42EB2" w14:textId="77777777" w:rsidR="00FB01EC" w:rsidRDefault="007C194D">
            <w:pPr>
              <w:wordWrap w:val="0"/>
              <w:overflowPunct w:val="0"/>
              <w:autoSpaceDE w:val="0"/>
              <w:autoSpaceDN w:val="0"/>
              <w:spacing w:line="240" w:lineRule="exact"/>
              <w:ind w:left="57" w:right="57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納税通知書を受け取</w:t>
            </w:r>
            <w:r w:rsidR="00FB01EC">
              <w:rPr>
                <w:rFonts w:hint="eastAsia"/>
              </w:rPr>
              <w:t>った年月日</w:t>
            </w:r>
          </w:p>
        </w:tc>
        <w:tc>
          <w:tcPr>
            <w:tcW w:w="2268" w:type="dxa"/>
            <w:vAlign w:val="center"/>
          </w:tcPr>
          <w:p w14:paraId="53A032FC" w14:textId="77777777" w:rsidR="00FB01EC" w:rsidRDefault="00FB01EC">
            <w:pPr>
              <w:wordWrap w:val="0"/>
              <w:overflowPunct w:val="0"/>
              <w:autoSpaceDE w:val="0"/>
              <w:autoSpaceDN w:val="0"/>
              <w:ind w:left="57" w:right="57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FB01EC" w14:paraId="335B6D4E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14"/>
        </w:trPr>
        <w:tc>
          <w:tcPr>
            <w:tcW w:w="1400" w:type="dxa"/>
            <w:vAlign w:val="center"/>
          </w:tcPr>
          <w:p w14:paraId="3F9FC30C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577" w:type="dxa"/>
            <w:gridSpan w:val="2"/>
            <w:vAlign w:val="center"/>
          </w:tcPr>
          <w:p w14:paraId="6F0A685E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7D52C326" w14:textId="77777777" w:rsidR="00FB01EC" w:rsidRDefault="001C0E0A" w:rsidP="001C0E0A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所有者住所又は所在地及び</w:t>
            </w:r>
            <w:r w:rsidR="00FB01EC">
              <w:rPr>
                <w:rFonts w:hint="eastAsia"/>
              </w:rPr>
              <w:t>氏名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5244" w:type="dxa"/>
            <w:gridSpan w:val="7"/>
            <w:vAlign w:val="center"/>
          </w:tcPr>
          <w:p w14:paraId="6B15834F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2B2717FB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2"/>
        </w:trPr>
        <w:tc>
          <w:tcPr>
            <w:tcW w:w="1400" w:type="dxa"/>
            <w:vAlign w:val="center"/>
          </w:tcPr>
          <w:p w14:paraId="557D09B3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車名及び年式</w:t>
            </w:r>
          </w:p>
        </w:tc>
        <w:tc>
          <w:tcPr>
            <w:tcW w:w="1577" w:type="dxa"/>
            <w:gridSpan w:val="2"/>
            <w:vAlign w:val="center"/>
          </w:tcPr>
          <w:p w14:paraId="38E9F2FE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021BC162" w14:textId="77777777" w:rsidR="00FB01EC" w:rsidRDefault="001C0E0A" w:rsidP="001C0E0A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使用者住</w:t>
            </w:r>
            <w:r w:rsidR="00FB01EC">
              <w:rPr>
                <w:rFonts w:hint="eastAsia"/>
              </w:rPr>
              <w:t>所</w:t>
            </w:r>
            <w:r>
              <w:rPr>
                <w:rFonts w:hint="eastAsia"/>
              </w:rPr>
              <w:t>又は所在地及び氏名又は名称</w:t>
            </w:r>
          </w:p>
        </w:tc>
        <w:tc>
          <w:tcPr>
            <w:tcW w:w="5244" w:type="dxa"/>
            <w:gridSpan w:val="7"/>
            <w:vAlign w:val="center"/>
          </w:tcPr>
          <w:p w14:paraId="7DD68E89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0C444598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0"/>
        </w:trPr>
        <w:tc>
          <w:tcPr>
            <w:tcW w:w="1400" w:type="dxa"/>
            <w:vAlign w:val="center"/>
          </w:tcPr>
          <w:p w14:paraId="15CFCC7B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乗車定員積載</w:t>
            </w:r>
            <w:r>
              <w:rPr>
                <w:rFonts w:hint="eastAsia"/>
                <w:spacing w:val="114"/>
              </w:rPr>
              <w:t>量</w:t>
            </w:r>
            <w:r>
              <w:rPr>
                <w:rFonts w:hint="eastAsia"/>
                <w:spacing w:val="24"/>
              </w:rPr>
              <w:t>排気</w:t>
            </w:r>
            <w:r>
              <w:rPr>
                <w:rFonts w:hint="eastAsia"/>
              </w:rPr>
              <w:t>量</w:t>
            </w:r>
          </w:p>
        </w:tc>
        <w:tc>
          <w:tcPr>
            <w:tcW w:w="1577" w:type="dxa"/>
            <w:gridSpan w:val="2"/>
            <w:vAlign w:val="center"/>
          </w:tcPr>
          <w:p w14:paraId="5FE44B6C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vAlign w:val="center"/>
          </w:tcPr>
          <w:p w14:paraId="542E45AD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069" w:type="dxa"/>
            <w:vAlign w:val="center"/>
          </w:tcPr>
          <w:p w14:paraId="0E33D6B7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75" w:type="dxa"/>
            <w:gridSpan w:val="2"/>
            <w:vAlign w:val="center"/>
          </w:tcPr>
          <w:p w14:paraId="75C0EE4A" w14:textId="77777777" w:rsidR="00652332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主たる</w:t>
            </w:r>
          </w:p>
          <w:p w14:paraId="0582757D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定置場</w:t>
            </w:r>
          </w:p>
        </w:tc>
        <w:tc>
          <w:tcPr>
            <w:tcW w:w="3200" w:type="dxa"/>
            <w:gridSpan w:val="4"/>
            <w:vAlign w:val="center"/>
          </w:tcPr>
          <w:p w14:paraId="78E1DF66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641BDFC5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0"/>
        </w:trPr>
        <w:tc>
          <w:tcPr>
            <w:tcW w:w="1400" w:type="dxa"/>
            <w:vAlign w:val="center"/>
          </w:tcPr>
          <w:p w14:paraId="322E7D4F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1577" w:type="dxa"/>
            <w:gridSpan w:val="2"/>
            <w:vAlign w:val="center"/>
          </w:tcPr>
          <w:p w14:paraId="3C8A162B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  <w:p w14:paraId="18813AA1" w14:textId="77777777" w:rsidR="00FB01EC" w:rsidRDefault="00FB01EC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月　日</w:t>
            </w:r>
          </w:p>
        </w:tc>
        <w:tc>
          <w:tcPr>
            <w:tcW w:w="1418" w:type="dxa"/>
            <w:vAlign w:val="center"/>
          </w:tcPr>
          <w:p w14:paraId="30B2DF26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取得価格</w:t>
            </w:r>
          </w:p>
        </w:tc>
        <w:tc>
          <w:tcPr>
            <w:tcW w:w="1069" w:type="dxa"/>
          </w:tcPr>
          <w:p w14:paraId="5927722B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30" w:type="dxa"/>
            <w:gridSpan w:val="4"/>
            <w:vAlign w:val="center"/>
          </w:tcPr>
          <w:p w14:paraId="5953D2C1" w14:textId="77777777" w:rsidR="00FB01EC" w:rsidRDefault="007C194D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被災</w:t>
            </w:r>
            <w:r w:rsidR="00FB01EC">
              <w:rPr>
                <w:rFonts w:hint="eastAsia"/>
              </w:rPr>
              <w:t>直前の価格</w:t>
            </w:r>
          </w:p>
        </w:tc>
        <w:tc>
          <w:tcPr>
            <w:tcW w:w="2645" w:type="dxa"/>
            <w:gridSpan w:val="2"/>
          </w:tcPr>
          <w:p w14:paraId="7FC92EF8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 w:rsidR="00FB01EC" w14:paraId="5516DF4F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9639" w:type="dxa"/>
            <w:gridSpan w:val="11"/>
            <w:vAlign w:val="center"/>
          </w:tcPr>
          <w:p w14:paraId="1C647630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被害状</w:t>
            </w:r>
            <w:r>
              <w:rPr>
                <w:rFonts w:hint="eastAsia"/>
              </w:rPr>
              <w:t>況</w:t>
            </w:r>
          </w:p>
        </w:tc>
      </w:tr>
      <w:tr w:rsidR="00FB01EC" w14:paraId="6F034D2D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2127" w:type="dxa"/>
            <w:gridSpan w:val="2"/>
            <w:vAlign w:val="center"/>
          </w:tcPr>
          <w:p w14:paraId="6981CBAA" w14:textId="77777777" w:rsidR="00FB01EC" w:rsidRDefault="00FB01EC" w:rsidP="007C194D">
            <w:pPr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災害を</w:t>
            </w:r>
            <w:r w:rsidR="007C194D">
              <w:rPr>
                <w:rFonts w:hint="eastAsia"/>
              </w:rPr>
              <w:t>受けた年月日</w:t>
            </w:r>
          </w:p>
        </w:tc>
        <w:tc>
          <w:tcPr>
            <w:tcW w:w="2268" w:type="dxa"/>
            <w:gridSpan w:val="2"/>
            <w:vAlign w:val="center"/>
          </w:tcPr>
          <w:p w14:paraId="336F1D2A" w14:textId="77777777" w:rsidR="00FB01EC" w:rsidRDefault="00FB01E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044" w:type="dxa"/>
            <w:gridSpan w:val="3"/>
            <w:vAlign w:val="center"/>
          </w:tcPr>
          <w:p w14:paraId="48BE9705" w14:textId="77777777" w:rsidR="00FB01EC" w:rsidRDefault="007C194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災害を受</w:t>
            </w:r>
            <w:r w:rsidR="00FB01EC">
              <w:rPr>
                <w:rFonts w:hint="eastAsia"/>
              </w:rPr>
              <w:t>けた場所</w:t>
            </w:r>
          </w:p>
        </w:tc>
        <w:tc>
          <w:tcPr>
            <w:tcW w:w="3200" w:type="dxa"/>
            <w:gridSpan w:val="4"/>
            <w:vAlign w:val="center"/>
          </w:tcPr>
          <w:p w14:paraId="52B46E96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50B2FF0A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6CB4ABA2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315"/>
              </w:rPr>
              <w:t>修理の箇</w:t>
            </w:r>
            <w:r>
              <w:rPr>
                <w:rFonts w:hint="eastAsia"/>
              </w:rPr>
              <w:t>所</w:t>
            </w:r>
          </w:p>
        </w:tc>
        <w:tc>
          <w:tcPr>
            <w:tcW w:w="3186" w:type="dxa"/>
            <w:gridSpan w:val="3"/>
            <w:vAlign w:val="center"/>
          </w:tcPr>
          <w:p w14:paraId="6A296274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525"/>
              </w:rPr>
              <w:t>金</w:t>
            </w:r>
            <w:r>
              <w:rPr>
                <w:rFonts w:hint="eastAsia"/>
              </w:rPr>
              <w:t>額</w:t>
            </w:r>
          </w:p>
        </w:tc>
      </w:tr>
      <w:tr w:rsidR="00FB01EC" w14:paraId="521430B1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7DEF08FB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</w:tcPr>
          <w:p w14:paraId="56388A08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 w:rsidR="00FB01EC" w14:paraId="064482AE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6B9CE3B2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7CD804FE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04B00703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0D56112D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39DD9529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3DFD576F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7009ABA5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3E0AC391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52332" w14:paraId="62077ED6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3B101B49" w14:textId="77777777" w:rsidR="00652332" w:rsidRDefault="00652332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  <w:tc>
          <w:tcPr>
            <w:tcW w:w="3186" w:type="dxa"/>
            <w:gridSpan w:val="3"/>
            <w:vAlign w:val="center"/>
          </w:tcPr>
          <w:p w14:paraId="73F390D0" w14:textId="77777777" w:rsidR="00652332" w:rsidRDefault="00652332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</w:tc>
      </w:tr>
      <w:tr w:rsidR="00FB01EC" w14:paraId="52C89EBE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5499BA92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86" w:type="dxa"/>
            <w:gridSpan w:val="3"/>
            <w:vAlign w:val="center"/>
          </w:tcPr>
          <w:p w14:paraId="28976349" w14:textId="77777777" w:rsidR="00FB01EC" w:rsidRDefault="00FB01EC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B01EC" w14:paraId="064424CC" w14:textId="77777777" w:rsidTr="00755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00"/>
        </w:trPr>
        <w:tc>
          <w:tcPr>
            <w:tcW w:w="6453" w:type="dxa"/>
            <w:gridSpan w:val="8"/>
            <w:vAlign w:val="center"/>
          </w:tcPr>
          <w:p w14:paraId="757EB3D7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05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3186" w:type="dxa"/>
            <w:gridSpan w:val="3"/>
          </w:tcPr>
          <w:p w14:paraId="18C630A0" w14:textId="77777777" w:rsidR="00FB01EC" w:rsidRDefault="00FB01EC">
            <w:pPr>
              <w:wordWrap w:val="0"/>
              <w:overflowPunct w:val="0"/>
              <w:autoSpaceDE w:val="0"/>
              <w:autoSpaceDN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 w14:paraId="7F446233" w14:textId="77777777" w:rsidR="00FB01EC" w:rsidRDefault="00FB01EC" w:rsidP="002A1CAD">
      <w:pPr>
        <w:wordWrap w:val="0"/>
        <w:overflowPunct w:val="0"/>
        <w:autoSpaceDE w:val="0"/>
        <w:autoSpaceDN w:val="0"/>
        <w:spacing w:before="120"/>
        <w:ind w:left="1050" w:rightChars="-68" w:right="-143" w:hangingChars="500" w:hanging="1050"/>
        <w:rPr>
          <w:rFonts w:hint="eastAsia"/>
        </w:rPr>
      </w:pPr>
      <w:r>
        <w:rPr>
          <w:rFonts w:hint="eastAsia"/>
        </w:rPr>
        <w:t xml:space="preserve">　(注)　</w:t>
      </w:r>
      <w:r w:rsidR="007C194D">
        <w:rPr>
          <w:rFonts w:hint="eastAsia"/>
        </w:rPr>
        <w:t>１ 「災害を受</w:t>
      </w:r>
      <w:r>
        <w:rPr>
          <w:rFonts w:hint="eastAsia"/>
        </w:rPr>
        <w:t>けた場所</w:t>
      </w:r>
      <w:r w:rsidR="007C194D">
        <w:rPr>
          <w:rFonts w:hint="eastAsia"/>
        </w:rPr>
        <w:t>」</w:t>
      </w:r>
      <w:r w:rsidR="002A1CAD">
        <w:rPr>
          <w:rFonts w:hint="eastAsia"/>
        </w:rPr>
        <w:t>の欄に</w:t>
      </w:r>
      <w:r>
        <w:rPr>
          <w:rFonts w:hint="eastAsia"/>
        </w:rPr>
        <w:t>は、災害時自動車</w:t>
      </w:r>
      <w:r w:rsidR="007C194D">
        <w:rPr>
          <w:rFonts w:hint="eastAsia"/>
        </w:rPr>
        <w:t>を</w:t>
      </w:r>
      <w:r>
        <w:rPr>
          <w:rFonts w:hint="eastAsia"/>
        </w:rPr>
        <w:t>駐車し</w:t>
      </w:r>
      <w:r w:rsidR="007C194D">
        <w:rPr>
          <w:rFonts w:hint="eastAsia"/>
        </w:rPr>
        <w:t>てい</w:t>
      </w:r>
      <w:r w:rsidR="00546298">
        <w:rPr>
          <w:rFonts w:hint="eastAsia"/>
        </w:rPr>
        <w:t>た場所を明記して</w:t>
      </w:r>
      <w:r w:rsidR="00546298" w:rsidRPr="003623AE">
        <w:rPr>
          <w:rFonts w:hint="eastAsia"/>
        </w:rPr>
        <w:t>ください</w:t>
      </w:r>
      <w:r>
        <w:rPr>
          <w:rFonts w:hint="eastAsia"/>
        </w:rPr>
        <w:t>。</w:t>
      </w:r>
    </w:p>
    <w:p w14:paraId="7D78324A" w14:textId="77777777" w:rsidR="00FB01EC" w:rsidRDefault="00FB01EC">
      <w:pPr>
        <w:wordWrap w:val="0"/>
        <w:overflowPunct w:val="0"/>
        <w:autoSpaceDE w:val="0"/>
        <w:autoSpaceDN w:val="0"/>
        <w:rPr>
          <w:rFonts w:hint="eastAsia"/>
        </w:rPr>
      </w:pPr>
      <w:r>
        <w:rPr>
          <w:rFonts w:hint="eastAsia"/>
        </w:rPr>
        <w:t xml:space="preserve">　　　　</w:t>
      </w:r>
      <w:r w:rsidR="007C194D">
        <w:rPr>
          <w:rFonts w:hint="eastAsia"/>
        </w:rPr>
        <w:t>２ 「</w:t>
      </w:r>
      <w:r>
        <w:rPr>
          <w:rFonts w:hint="eastAsia"/>
        </w:rPr>
        <w:t>修理</w:t>
      </w:r>
      <w:r w:rsidR="007C194D">
        <w:rPr>
          <w:rFonts w:hint="eastAsia"/>
        </w:rPr>
        <w:t>の箇所」</w:t>
      </w:r>
      <w:r w:rsidR="003B0E81">
        <w:rPr>
          <w:rFonts w:hint="eastAsia"/>
        </w:rPr>
        <w:t>の欄</w:t>
      </w:r>
      <w:r w:rsidR="00546298">
        <w:rPr>
          <w:rFonts w:hint="eastAsia"/>
        </w:rPr>
        <w:t>は、主たる箇所ごとに区分して記入して</w:t>
      </w:r>
      <w:r w:rsidR="00546298" w:rsidRPr="003623AE">
        <w:rPr>
          <w:rFonts w:hint="eastAsia"/>
        </w:rPr>
        <w:t>ください</w:t>
      </w:r>
      <w:r>
        <w:rPr>
          <w:rFonts w:hint="eastAsia"/>
        </w:rPr>
        <w:t>。</w:t>
      </w:r>
    </w:p>
    <w:p w14:paraId="072E3327" w14:textId="77777777" w:rsidR="00FB01EC" w:rsidRDefault="00FB01EC" w:rsidP="007C194D">
      <w:pPr>
        <w:wordWrap w:val="0"/>
        <w:overflowPunct w:val="0"/>
        <w:autoSpaceDE w:val="0"/>
        <w:autoSpaceDN w:val="0"/>
        <w:ind w:left="1050" w:hangingChars="500" w:hanging="1050"/>
        <w:rPr>
          <w:rFonts w:hint="eastAsia"/>
        </w:rPr>
      </w:pPr>
      <w:r>
        <w:rPr>
          <w:rFonts w:hint="eastAsia"/>
        </w:rPr>
        <w:t xml:space="preserve">　　　　</w:t>
      </w:r>
      <w:r w:rsidR="007C194D">
        <w:rPr>
          <w:rFonts w:hint="eastAsia"/>
        </w:rPr>
        <w:t xml:space="preserve">３　</w:t>
      </w:r>
      <w:r>
        <w:rPr>
          <w:rFonts w:hint="eastAsia"/>
        </w:rPr>
        <w:t>修理</w:t>
      </w:r>
      <w:r w:rsidR="007C194D">
        <w:rPr>
          <w:rFonts w:hint="eastAsia"/>
        </w:rPr>
        <w:t>を行った業者等から</w:t>
      </w:r>
      <w:r>
        <w:rPr>
          <w:rFonts w:hint="eastAsia"/>
        </w:rPr>
        <w:t>の領収証</w:t>
      </w:r>
      <w:r w:rsidR="007C194D">
        <w:rPr>
          <w:rFonts w:hint="eastAsia"/>
        </w:rPr>
        <w:t>の写し</w:t>
      </w:r>
      <w:r>
        <w:rPr>
          <w:rFonts w:hint="eastAsia"/>
        </w:rPr>
        <w:t>又は請求書</w:t>
      </w:r>
      <w:r w:rsidR="007C194D">
        <w:rPr>
          <w:rFonts w:hint="eastAsia"/>
        </w:rPr>
        <w:t>の写し</w:t>
      </w:r>
      <w:r w:rsidR="00546298">
        <w:rPr>
          <w:rFonts w:hint="eastAsia"/>
        </w:rPr>
        <w:t>を添付して</w:t>
      </w:r>
      <w:r w:rsidR="00546298" w:rsidRPr="003623AE">
        <w:rPr>
          <w:rFonts w:hint="eastAsia"/>
        </w:rPr>
        <w:t>ください</w:t>
      </w:r>
      <w:r>
        <w:rPr>
          <w:rFonts w:hint="eastAsia"/>
        </w:rPr>
        <w:t>。</w:t>
      </w:r>
    </w:p>
    <w:sectPr w:rsidR="00FB01EC" w:rsidSect="00CB2CC7">
      <w:headerReference w:type="default" r:id="rId6"/>
      <w:footerReference w:type="default" r:id="rId7"/>
      <w:pgSz w:w="11906" w:h="16838" w:code="9"/>
      <w:pgMar w:top="1134" w:right="1134" w:bottom="1134" w:left="1134" w:header="284" w:footer="284" w:gutter="0"/>
      <w:pgNumType w:fmt="numberInDash" w:start="129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A77BB" w14:textId="77777777" w:rsidR="003F59B0" w:rsidRDefault="003F59B0">
      <w:r>
        <w:separator/>
      </w:r>
    </w:p>
  </w:endnote>
  <w:endnote w:type="continuationSeparator" w:id="0">
    <w:p w14:paraId="3EFF390F" w14:textId="77777777" w:rsidR="003F59B0" w:rsidRDefault="003F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745F" w14:textId="4BB01C08" w:rsidR="002C026D" w:rsidRDefault="002C026D">
    <w:pPr>
      <w:pStyle w:val="a4"/>
      <w:jc w:val="center"/>
    </w:pPr>
  </w:p>
  <w:p w14:paraId="4E7F47B0" w14:textId="77777777" w:rsidR="002C026D" w:rsidRDefault="002C02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C200" w14:textId="77777777" w:rsidR="003F59B0" w:rsidRDefault="003F59B0">
      <w:r>
        <w:separator/>
      </w:r>
    </w:p>
  </w:footnote>
  <w:footnote w:type="continuationSeparator" w:id="0">
    <w:p w14:paraId="71193E6E" w14:textId="77777777" w:rsidR="003F59B0" w:rsidRDefault="003F5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C059" w14:textId="77777777" w:rsidR="00A35B74" w:rsidRDefault="00A35B74">
    <w:pPr>
      <w:pStyle w:val="a3"/>
      <w:rPr>
        <w:rFonts w:hint="eastAsia"/>
      </w:rPr>
    </w:pPr>
  </w:p>
  <w:p w14:paraId="1280EE87" w14:textId="77777777" w:rsidR="00A35B74" w:rsidRDefault="00A35B74">
    <w:pPr>
      <w:pStyle w:val="a3"/>
      <w:rPr>
        <w:rFonts w:hint="eastAsia"/>
      </w:rPr>
    </w:pPr>
  </w:p>
  <w:p w14:paraId="774B5C80" w14:textId="77777777" w:rsidR="00A35B74" w:rsidRDefault="00A35B74">
    <w:pPr>
      <w:pStyle w:val="a3"/>
      <w:rPr>
        <w:rFonts w:hint="eastAsia"/>
      </w:rPr>
    </w:pPr>
  </w:p>
  <w:p w14:paraId="212881D4" w14:textId="77777777" w:rsidR="00A35B74" w:rsidRDefault="00A35B74" w:rsidP="00A35B7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676"/>
    <w:rsid w:val="0001229B"/>
    <w:rsid w:val="00077CE5"/>
    <w:rsid w:val="000B1175"/>
    <w:rsid w:val="001313F9"/>
    <w:rsid w:val="00157FF0"/>
    <w:rsid w:val="001C0E0A"/>
    <w:rsid w:val="001C7A10"/>
    <w:rsid w:val="001E57EB"/>
    <w:rsid w:val="00213796"/>
    <w:rsid w:val="002A1CAD"/>
    <w:rsid w:val="002C026D"/>
    <w:rsid w:val="003623AE"/>
    <w:rsid w:val="003B0E81"/>
    <w:rsid w:val="003F59B0"/>
    <w:rsid w:val="004275C7"/>
    <w:rsid w:val="00535E62"/>
    <w:rsid w:val="00546298"/>
    <w:rsid w:val="00554D34"/>
    <w:rsid w:val="00607417"/>
    <w:rsid w:val="00652332"/>
    <w:rsid w:val="00683B53"/>
    <w:rsid w:val="006D50DD"/>
    <w:rsid w:val="00755F1A"/>
    <w:rsid w:val="007C0F0D"/>
    <w:rsid w:val="007C194D"/>
    <w:rsid w:val="008A1A15"/>
    <w:rsid w:val="008B6A9B"/>
    <w:rsid w:val="009E08E0"/>
    <w:rsid w:val="00A274F3"/>
    <w:rsid w:val="00A35B74"/>
    <w:rsid w:val="00A80988"/>
    <w:rsid w:val="00C20CC3"/>
    <w:rsid w:val="00C462AE"/>
    <w:rsid w:val="00CB2CC7"/>
    <w:rsid w:val="00CD519F"/>
    <w:rsid w:val="00CE31F5"/>
    <w:rsid w:val="00D4442A"/>
    <w:rsid w:val="00D52204"/>
    <w:rsid w:val="00DA0605"/>
    <w:rsid w:val="00DA2E52"/>
    <w:rsid w:val="00DD4FAE"/>
    <w:rsid w:val="00DE4676"/>
    <w:rsid w:val="00EB0612"/>
    <w:rsid w:val="00EB4D7D"/>
    <w:rsid w:val="00F06250"/>
    <w:rsid w:val="00F86580"/>
    <w:rsid w:val="00FB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2E7DA"/>
  <w15:chartTrackingRefBased/>
  <w15:docId w15:val="{45D3BACB-C3BE-4C0C-AD9C-A238C178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65233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5233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2C026D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8650144</cp:lastModifiedBy>
  <cp:revision>2</cp:revision>
  <cp:lastPrinted>2026-07-30T02:23:00Z</cp:lastPrinted>
  <dcterms:created xsi:type="dcterms:W3CDTF">2026-07-30T02:28:00Z</dcterms:created>
  <dcterms:modified xsi:type="dcterms:W3CDTF">2026-07-30T02:28:00Z</dcterms:modified>
</cp:coreProperties>
</file>